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570" w:rsidRDefault="00B23570" w:rsidP="00BC4F7D">
      <w:pPr>
        <w:jc w:val="center"/>
        <w:rPr>
          <w:b/>
          <w:bCs/>
        </w:rPr>
      </w:pPr>
      <w:r w:rsidRPr="00BC4F7D">
        <w:rPr>
          <w:b/>
          <w:bCs/>
        </w:rPr>
        <w:t xml:space="preserve">Научно-исследовательская и методическая работа преподавателя </w:t>
      </w:r>
      <w:r w:rsidRPr="00BC4F7D">
        <w:rPr>
          <w:b/>
          <w:bCs/>
        </w:rPr>
        <w:br/>
        <w:t>Чупиной Маргариты Игоревны</w:t>
      </w:r>
    </w:p>
    <w:p w:rsidR="00B23570" w:rsidRDefault="00B23570" w:rsidP="00BC4F7D">
      <w:pPr>
        <w:jc w:val="center"/>
        <w:rPr>
          <w:b/>
          <w:bCs/>
        </w:rPr>
      </w:pPr>
    </w:p>
    <w:p w:rsidR="00B23570" w:rsidRPr="00FD78FB" w:rsidRDefault="00B23570" w:rsidP="00BC4F7D">
      <w:pPr>
        <w:ind w:left="360"/>
        <w:jc w:val="center"/>
        <w:rPr>
          <w:b/>
          <w:bCs/>
          <w:sz w:val="26"/>
          <w:szCs w:val="26"/>
        </w:rPr>
      </w:pPr>
      <w:r w:rsidRPr="00FD78FB">
        <w:rPr>
          <w:b/>
          <w:bCs/>
          <w:sz w:val="26"/>
          <w:szCs w:val="26"/>
        </w:rPr>
        <w:t>Участие в исследовательской деятельности. Презентация результатов исследовательской деятельности педагога в рамках научно-практических конференций, профессиональных слетов, конкурсов и других мероприятий различного уровня</w:t>
      </w:r>
    </w:p>
    <w:p w:rsidR="00B23570" w:rsidRDefault="00B23570" w:rsidP="00BC4F7D">
      <w:pPr>
        <w:jc w:val="center"/>
        <w:rPr>
          <w:b/>
          <w:bCs/>
        </w:rPr>
      </w:pPr>
    </w:p>
    <w:p w:rsidR="00B23570" w:rsidRPr="00BC4F7D" w:rsidRDefault="00B23570" w:rsidP="00BC4F7D">
      <w:pPr>
        <w:pStyle w:val="ListParagraph"/>
        <w:numPr>
          <w:ilvl w:val="0"/>
          <w:numId w:val="1"/>
        </w:numPr>
        <w:rPr>
          <w:rStyle w:val="FontStyle12"/>
          <w:sz w:val="28"/>
          <w:szCs w:val="28"/>
        </w:rPr>
      </w:pPr>
      <w:r w:rsidRPr="00BC4F7D">
        <w:rPr>
          <w:rStyle w:val="FontStyle12"/>
          <w:sz w:val="28"/>
          <w:szCs w:val="28"/>
        </w:rPr>
        <w:t xml:space="preserve">Всероссийская педагогическая олимпиада «Предметная компетентность педагога» на сайте </w:t>
      </w:r>
      <w:hyperlink r:id="rId5" w:history="1">
        <w:r w:rsidRPr="00BC4F7D">
          <w:rPr>
            <w:rStyle w:val="Hyperlink"/>
          </w:rPr>
          <w:t>https://online-olimpiada.ru/olimpiady-dlya-pedagogov/</w:t>
        </w:r>
      </w:hyperlink>
    </w:p>
    <w:p w:rsidR="00B23570" w:rsidRPr="00BC4F7D" w:rsidRDefault="00B23570" w:rsidP="00BC4F7D">
      <w:pPr>
        <w:rPr>
          <w:rStyle w:val="FontStyle12"/>
          <w:sz w:val="28"/>
          <w:szCs w:val="28"/>
        </w:rPr>
      </w:pPr>
    </w:p>
    <w:p w:rsidR="00B23570" w:rsidRDefault="00B23570" w:rsidP="00BC4F7D">
      <w:pPr>
        <w:jc w:val="center"/>
      </w:pPr>
      <w:r w:rsidRPr="00B851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95.25pt;height:133.5pt;visibility:visible">
            <v:imagedata r:id="rId6" o:title=""/>
          </v:shape>
        </w:pict>
      </w:r>
    </w:p>
    <w:p w:rsidR="00B23570" w:rsidRDefault="00B23570" w:rsidP="00BC4F7D"/>
    <w:p w:rsidR="00B23570" w:rsidRDefault="00B23570" w:rsidP="00BC4F7D">
      <w:pPr>
        <w:pStyle w:val="Style5"/>
        <w:widowControl/>
        <w:numPr>
          <w:ilvl w:val="0"/>
          <w:numId w:val="1"/>
        </w:numPr>
        <w:spacing w:line="276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Всероссийская научно-педагогическая конференция «Формирование ключевых компетенций обучающихся в соответствии с требованиями ФГОС». Получила Диплом Победителя </w:t>
      </w:r>
      <w:r>
        <w:rPr>
          <w:rStyle w:val="FontStyle12"/>
          <w:sz w:val="28"/>
          <w:szCs w:val="28"/>
          <w:lang w:val="en-US"/>
        </w:rPr>
        <w:t>I</w:t>
      </w:r>
      <w:r>
        <w:rPr>
          <w:rStyle w:val="FontStyle12"/>
          <w:sz w:val="28"/>
          <w:szCs w:val="28"/>
        </w:rPr>
        <w:t xml:space="preserve"> степени. Работа опубликована в сборнике на сайте </w:t>
      </w:r>
      <w:hyperlink r:id="rId7" w:history="1">
        <w:r w:rsidRPr="001330D5">
          <w:rPr>
            <w:rStyle w:val="Hyperlink"/>
            <w:sz w:val="28"/>
            <w:szCs w:val="28"/>
            <w:lang w:val="en-US"/>
          </w:rPr>
          <w:t>www</w:t>
        </w:r>
        <w:r w:rsidRPr="00E86489">
          <w:rPr>
            <w:rStyle w:val="Hyperlink"/>
            <w:sz w:val="28"/>
            <w:szCs w:val="28"/>
          </w:rPr>
          <w:t>.</w:t>
        </w:r>
        <w:r w:rsidRPr="001330D5">
          <w:rPr>
            <w:rStyle w:val="Hyperlink"/>
            <w:sz w:val="28"/>
            <w:szCs w:val="28"/>
            <w:lang w:val="en-US"/>
          </w:rPr>
          <w:t>intel</w:t>
        </w:r>
        <w:r w:rsidRPr="00E86489">
          <w:rPr>
            <w:rStyle w:val="Hyperlink"/>
            <w:sz w:val="28"/>
            <w:szCs w:val="28"/>
          </w:rPr>
          <w:t>-</w:t>
        </w:r>
        <w:r w:rsidRPr="001330D5">
          <w:rPr>
            <w:rStyle w:val="Hyperlink"/>
            <w:sz w:val="28"/>
            <w:szCs w:val="28"/>
            <w:lang w:val="en-US"/>
          </w:rPr>
          <w:t>academy</w:t>
        </w:r>
        <w:r w:rsidRPr="00E86489">
          <w:rPr>
            <w:rStyle w:val="Hyperlink"/>
            <w:sz w:val="28"/>
            <w:szCs w:val="28"/>
          </w:rPr>
          <w:t>.</w:t>
        </w:r>
        <w:r w:rsidRPr="001330D5">
          <w:rPr>
            <w:rStyle w:val="Hyperlink"/>
            <w:sz w:val="28"/>
            <w:szCs w:val="28"/>
            <w:lang w:val="en-US"/>
          </w:rPr>
          <w:t>ru</w:t>
        </w:r>
      </w:hyperlink>
      <w:r w:rsidRPr="00E86489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в разделе «Конференции» (</w:t>
      </w:r>
      <w:hyperlink r:id="rId8" w:anchor="spisok" w:history="1">
        <w:r w:rsidRPr="001330D5">
          <w:rPr>
            <w:rStyle w:val="Hyperlink"/>
            <w:sz w:val="28"/>
            <w:szCs w:val="28"/>
          </w:rPr>
          <w:t>https://intel-academy.ru/konferentsii/8-vserossiiskaya-nauchno-pedagogicheskaya-konferentsiya-formirovanie-klyuchevyh-kompetentsii-obuchayushchihsya-v-sootvetstvii-s-trebovaniyami-fgos/#spisok</w:t>
        </w:r>
      </w:hyperlink>
      <w:r>
        <w:rPr>
          <w:rStyle w:val="FontStyle12"/>
          <w:sz w:val="28"/>
          <w:szCs w:val="28"/>
        </w:rPr>
        <w:t xml:space="preserve">). </w:t>
      </w:r>
    </w:p>
    <w:p w:rsidR="00B23570" w:rsidRDefault="00B23570" w:rsidP="00BC4F7D"/>
    <w:p w:rsidR="00B23570" w:rsidRDefault="00B23570" w:rsidP="00BC4F7D">
      <w:pPr>
        <w:jc w:val="center"/>
      </w:pPr>
      <w:r w:rsidRPr="00B85105">
        <w:rPr>
          <w:noProof/>
        </w:rPr>
        <w:pict>
          <v:shape id="Рисунок 4" o:spid="_x0000_i1026" type="#_x0000_t75" style="width:84.75pt;height:120pt;visibility:visible">
            <v:imagedata r:id="rId9" o:title=""/>
          </v:shape>
        </w:pict>
      </w:r>
    </w:p>
    <w:p w:rsidR="00B23570" w:rsidRDefault="00B23570" w:rsidP="00715576"/>
    <w:p w:rsidR="00B23570" w:rsidRPr="004B7AED" w:rsidRDefault="00B23570" w:rsidP="00715576">
      <w:pPr>
        <w:pStyle w:val="Style5"/>
        <w:widowControl/>
        <w:numPr>
          <w:ilvl w:val="0"/>
          <w:numId w:val="1"/>
        </w:numPr>
        <w:spacing w:line="276" w:lineRule="auto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На Всероссийском образовательном портале «Просвещение» участвовала во Всероссийской конференции «Педагогическая деятельность. Теория и практика. Проблемы, эффективные методы решения, современные подходы». Посмотреть работу можно по ссылке </w:t>
      </w:r>
      <w:r>
        <w:rPr>
          <w:rStyle w:val="FontStyle12"/>
          <w:sz w:val="28"/>
          <w:szCs w:val="28"/>
        </w:rPr>
        <w:br/>
        <w:t xml:space="preserve"> </w:t>
      </w:r>
      <w:hyperlink r:id="rId10" w:history="1">
        <w:r w:rsidRPr="001330D5">
          <w:rPr>
            <w:rStyle w:val="Hyperlink"/>
            <w:sz w:val="28"/>
            <w:szCs w:val="28"/>
            <w:lang w:val="en-US"/>
          </w:rPr>
          <w:t>http</w:t>
        </w:r>
        <w:r w:rsidRPr="001330D5">
          <w:rPr>
            <w:rStyle w:val="Hyperlink"/>
            <w:sz w:val="28"/>
            <w:szCs w:val="28"/>
          </w:rPr>
          <w:t>://</w:t>
        </w:r>
        <w:r w:rsidRPr="001330D5">
          <w:rPr>
            <w:rStyle w:val="Hyperlink"/>
            <w:sz w:val="28"/>
            <w:szCs w:val="28"/>
            <w:lang w:val="en-US"/>
          </w:rPr>
          <w:t>prosveshhenie</w:t>
        </w:r>
        <w:r w:rsidRPr="001330D5">
          <w:rPr>
            <w:rStyle w:val="Hyperlink"/>
            <w:sz w:val="28"/>
            <w:szCs w:val="28"/>
          </w:rPr>
          <w:t>.</w:t>
        </w:r>
        <w:r w:rsidRPr="001330D5">
          <w:rPr>
            <w:rStyle w:val="Hyperlink"/>
            <w:sz w:val="28"/>
            <w:szCs w:val="28"/>
            <w:lang w:val="en-US"/>
          </w:rPr>
          <w:t>ru</w:t>
        </w:r>
        <w:r w:rsidRPr="001330D5">
          <w:rPr>
            <w:rStyle w:val="Hyperlink"/>
            <w:sz w:val="28"/>
            <w:szCs w:val="28"/>
          </w:rPr>
          <w:t>/</w:t>
        </w:r>
        <w:r w:rsidRPr="001330D5">
          <w:rPr>
            <w:rStyle w:val="Hyperlink"/>
            <w:sz w:val="28"/>
            <w:szCs w:val="28"/>
            <w:lang w:val="en-US"/>
          </w:rPr>
          <w:t>meropriyatiya</w:t>
        </w:r>
        <w:r w:rsidRPr="001330D5">
          <w:rPr>
            <w:rStyle w:val="Hyperlink"/>
            <w:sz w:val="28"/>
            <w:szCs w:val="28"/>
          </w:rPr>
          <w:t>/</w:t>
        </w:r>
        <w:r w:rsidRPr="001330D5">
          <w:rPr>
            <w:rStyle w:val="Hyperlink"/>
            <w:sz w:val="28"/>
            <w:szCs w:val="28"/>
            <w:lang w:val="en-US"/>
          </w:rPr>
          <w:t>konferencii</w:t>
        </w:r>
        <w:r w:rsidRPr="001330D5">
          <w:rPr>
            <w:rStyle w:val="Hyperlink"/>
            <w:sz w:val="28"/>
            <w:szCs w:val="28"/>
          </w:rPr>
          <w:t>/</w:t>
        </w:r>
        <w:r w:rsidRPr="001330D5">
          <w:rPr>
            <w:rStyle w:val="Hyperlink"/>
            <w:sz w:val="28"/>
            <w:szCs w:val="28"/>
            <w:lang w:val="en-US"/>
          </w:rPr>
          <w:t>doklad</w:t>
        </w:r>
        <w:r w:rsidRPr="001330D5">
          <w:rPr>
            <w:rStyle w:val="Hyperlink"/>
            <w:sz w:val="28"/>
            <w:szCs w:val="28"/>
          </w:rPr>
          <w:t>?</w:t>
        </w:r>
        <w:r w:rsidRPr="001330D5">
          <w:rPr>
            <w:rStyle w:val="Hyperlink"/>
            <w:sz w:val="28"/>
            <w:szCs w:val="28"/>
            <w:lang w:val="en-US"/>
          </w:rPr>
          <w:t>n</w:t>
        </w:r>
        <w:r w:rsidRPr="004B7AED">
          <w:rPr>
            <w:rStyle w:val="Hyperlink"/>
            <w:sz w:val="28"/>
            <w:szCs w:val="28"/>
          </w:rPr>
          <w:t>=11085</w:t>
        </w:r>
      </w:hyperlink>
    </w:p>
    <w:p w:rsidR="00B23570" w:rsidRDefault="00B23570" w:rsidP="00284E09"/>
    <w:p w:rsidR="00B23570" w:rsidRDefault="00B23570" w:rsidP="00C709F0">
      <w:pPr>
        <w:jc w:val="center"/>
      </w:pPr>
      <w:r w:rsidRPr="00B85105">
        <w:rPr>
          <w:noProof/>
        </w:rPr>
        <w:pict>
          <v:shape id="Рисунок 8" o:spid="_x0000_i1027" type="#_x0000_t75" style="width:171pt;height:171pt;visibility:visible">
            <v:imagedata r:id="rId11" o:title=""/>
          </v:shape>
        </w:pict>
      </w:r>
    </w:p>
    <w:p w:rsidR="00B23570" w:rsidRDefault="00B23570" w:rsidP="00284E09"/>
    <w:p w:rsidR="00B23570" w:rsidRPr="00983172" w:rsidRDefault="00B23570" w:rsidP="00983172">
      <w:pPr>
        <w:pStyle w:val="ListParagraph"/>
        <w:numPr>
          <w:ilvl w:val="0"/>
          <w:numId w:val="1"/>
        </w:numPr>
        <w:rPr>
          <w:b/>
          <w:bCs/>
          <w:sz w:val="26"/>
          <w:szCs w:val="26"/>
        </w:rPr>
      </w:pPr>
      <w:r>
        <w:t xml:space="preserve">Всероссийский профессиональный конкурс «Методический потенциал в современном профессиональном образовании» Работа опубликована в </w:t>
      </w:r>
      <w:r w:rsidRPr="00983172">
        <w:rPr>
          <w:shd w:val="clear" w:color="auto" w:fill="FFFFFF"/>
        </w:rPr>
        <w:t>электронной библиотеке авторского методического материала</w:t>
      </w:r>
      <w:r>
        <w:t xml:space="preserve"> (</w:t>
      </w:r>
      <w:hyperlink r:id="rId12" w:history="1">
        <w:r w:rsidRPr="00EC4FDF">
          <w:rPr>
            <w:rStyle w:val="Hyperlink"/>
          </w:rPr>
          <w:t>http://rosmetod.ru/competition/view/1351</w:t>
        </w:r>
      </w:hyperlink>
      <w:r>
        <w:t>).</w:t>
      </w:r>
    </w:p>
    <w:p w:rsidR="00B23570" w:rsidRDefault="00B23570" w:rsidP="00983172">
      <w:pPr>
        <w:rPr>
          <w:b/>
          <w:bCs/>
          <w:sz w:val="26"/>
          <w:szCs w:val="26"/>
        </w:rPr>
      </w:pPr>
    </w:p>
    <w:p w:rsidR="00B23570" w:rsidRDefault="00B23570" w:rsidP="00983172">
      <w:pPr>
        <w:jc w:val="center"/>
        <w:rPr>
          <w:b/>
          <w:bCs/>
          <w:sz w:val="26"/>
          <w:szCs w:val="26"/>
        </w:rPr>
      </w:pPr>
      <w:r w:rsidRPr="00B85105">
        <w:rPr>
          <w:noProof/>
        </w:rPr>
        <w:pict>
          <v:shape id="Рисунок 5" o:spid="_x0000_i1028" type="#_x0000_t75" style="width:123pt;height:153.75pt;visibility:visible">
            <v:imagedata r:id="rId13" o:title=""/>
          </v:shape>
        </w:pict>
      </w:r>
    </w:p>
    <w:p w:rsidR="00B23570" w:rsidRDefault="00B23570" w:rsidP="00983172">
      <w:pPr>
        <w:rPr>
          <w:b/>
          <w:bCs/>
          <w:sz w:val="26"/>
          <w:szCs w:val="26"/>
        </w:rPr>
      </w:pPr>
    </w:p>
    <w:p w:rsidR="00B23570" w:rsidRPr="00983172" w:rsidRDefault="00B23570" w:rsidP="00983172">
      <w:pPr>
        <w:pStyle w:val="ListParagraph"/>
        <w:numPr>
          <w:ilvl w:val="0"/>
          <w:numId w:val="1"/>
        </w:numPr>
        <w:jc w:val="left"/>
        <w:rPr>
          <w:rStyle w:val="Hyperlink"/>
          <w:b/>
          <w:bCs/>
          <w:color w:val="auto"/>
          <w:sz w:val="26"/>
          <w:szCs w:val="26"/>
          <w:u w:val="none"/>
        </w:rPr>
      </w:pPr>
      <w:r>
        <w:t xml:space="preserve">На «Шестом Всероссийском конкурсе педагогических достижений 2017» получила Диплом </w:t>
      </w:r>
      <w:r>
        <w:rPr>
          <w:lang w:val="en-US"/>
        </w:rPr>
        <w:t>I</w:t>
      </w:r>
      <w:r>
        <w:t xml:space="preserve"> степени</w:t>
      </w:r>
      <w:r>
        <w:br/>
        <w:t xml:space="preserve"> (</w:t>
      </w:r>
      <w:hyperlink r:id="rId14" w:history="1">
        <w:r w:rsidRPr="008F4AF3">
          <w:rPr>
            <w:rStyle w:val="Hyperlink"/>
          </w:rPr>
          <w:t>http://metodisty.ru/m/events/view/shestoi_vserossiiskii_konkurs_-konkurs_pedagogicheskih_dostizhenii_2017</w:t>
        </w:r>
      </w:hyperlink>
    </w:p>
    <w:p w:rsidR="00B23570" w:rsidRPr="00983172" w:rsidRDefault="00B23570" w:rsidP="00983172">
      <w:pPr>
        <w:jc w:val="left"/>
        <w:rPr>
          <w:b/>
          <w:bCs/>
          <w:sz w:val="26"/>
          <w:szCs w:val="26"/>
        </w:rPr>
      </w:pPr>
    </w:p>
    <w:p w:rsidR="00B23570" w:rsidRDefault="00B23570" w:rsidP="00983172">
      <w:pPr>
        <w:jc w:val="center"/>
      </w:pPr>
      <w:r w:rsidRPr="00B85105">
        <w:rPr>
          <w:noProof/>
        </w:rPr>
        <w:pict>
          <v:shape id="Рисунок 11" o:spid="_x0000_i1029" type="#_x0000_t75" style="width:123.75pt;height:172.5pt;visibility:visible">
            <v:imagedata r:id="rId15" o:title=""/>
          </v:shape>
        </w:pict>
      </w:r>
    </w:p>
    <w:p w:rsidR="00B23570" w:rsidRDefault="00B23570" w:rsidP="0097122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Всероссийский конкурс профессионального мастерства и личных достижений педагогов профессионального образования «Современное профессиональное образование» (</w:t>
      </w:r>
      <w:hyperlink r:id="rId16" w:history="1">
        <w:r w:rsidRPr="00EC4FDF">
          <w:rPr>
            <w:rStyle w:val="Hyperlink"/>
            <w:noProof/>
          </w:rPr>
          <w:t>http://xn----btb1bbcge2a.xn--p1ai/stuff/5-1-0-21</w:t>
        </w:r>
      </w:hyperlink>
      <w:r>
        <w:rPr>
          <w:noProof/>
        </w:rPr>
        <w:t>).</w:t>
      </w:r>
    </w:p>
    <w:p w:rsidR="00B23570" w:rsidRDefault="00B23570">
      <w:pPr>
        <w:rPr>
          <w:b/>
          <w:bCs/>
          <w:color w:val="000000"/>
          <w:sz w:val="26"/>
          <w:szCs w:val="26"/>
        </w:rPr>
      </w:pPr>
    </w:p>
    <w:p w:rsidR="00B23570" w:rsidRDefault="00B23570" w:rsidP="00C709F0">
      <w:pPr>
        <w:jc w:val="center"/>
        <w:rPr>
          <w:b/>
          <w:bCs/>
          <w:color w:val="000000"/>
          <w:sz w:val="26"/>
          <w:szCs w:val="26"/>
        </w:rPr>
      </w:pPr>
      <w:r w:rsidRPr="00B85105">
        <w:rPr>
          <w:noProof/>
        </w:rPr>
        <w:pict>
          <v:shape id="Рисунок 16" o:spid="_x0000_i1030" type="#_x0000_t75" style="width:262.5pt;height:187.5pt;visibility:visible">
            <v:imagedata r:id="rId17" o:title=""/>
          </v:shape>
        </w:pict>
      </w:r>
    </w:p>
    <w:p w:rsidR="00B23570" w:rsidRDefault="00B23570">
      <w:pPr>
        <w:rPr>
          <w:b/>
          <w:bCs/>
          <w:color w:val="000000"/>
          <w:sz w:val="26"/>
          <w:szCs w:val="26"/>
        </w:rPr>
      </w:pPr>
    </w:p>
    <w:p w:rsidR="00B23570" w:rsidRDefault="00B23570">
      <w:pPr>
        <w:rPr>
          <w:b/>
          <w:bCs/>
          <w:color w:val="000000"/>
          <w:sz w:val="26"/>
          <w:szCs w:val="26"/>
        </w:rPr>
      </w:pPr>
    </w:p>
    <w:p w:rsidR="00B23570" w:rsidRDefault="00B23570">
      <w:pPr>
        <w:rPr>
          <w:b/>
          <w:bCs/>
          <w:color w:val="000000"/>
          <w:sz w:val="26"/>
          <w:szCs w:val="26"/>
        </w:rPr>
      </w:pPr>
    </w:p>
    <w:p w:rsidR="00B23570" w:rsidRDefault="00B23570" w:rsidP="00FD78FB">
      <w:pPr>
        <w:jc w:val="center"/>
        <w:rPr>
          <w:b/>
          <w:bCs/>
          <w:color w:val="000000"/>
          <w:sz w:val="26"/>
          <w:szCs w:val="26"/>
        </w:rPr>
      </w:pPr>
      <w:r w:rsidRPr="00FD78FB">
        <w:rPr>
          <w:b/>
          <w:bCs/>
          <w:color w:val="000000"/>
          <w:sz w:val="26"/>
          <w:szCs w:val="26"/>
        </w:rPr>
        <w:t>Публикация методических материалов (авторских программ, методических разработок, статей, пособий и др.).</w:t>
      </w:r>
    </w:p>
    <w:p w:rsidR="00B23570" w:rsidRDefault="00B23570" w:rsidP="00FD78FB">
      <w:pPr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543"/>
        <w:gridCol w:w="5494"/>
      </w:tblGrid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№ п/п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Название работы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Ссылки на интернет - страницу</w:t>
            </w:r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программа </w:t>
            </w:r>
            <w:r w:rsidRPr="004A22DF">
              <w:rPr>
                <w:sz w:val="24"/>
                <w:szCs w:val="24"/>
                <w:lang w:eastAsia="en-US"/>
              </w:rPr>
              <w:t>дисциплины «Информационные технологии в профессиональной деятельности» для специальности 38.02.01 Экономика и бухгалтерский учет (по отраслям)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18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http://nsportal.ru/npo-spo/ekonomika-i-upravlenie/library/2017/03/21/rabochaya-programma-uchebnoy-distsipliny</w:t>
              </w:r>
            </w:hyperlink>
          </w:p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программа </w:t>
            </w:r>
            <w:r w:rsidRPr="004A22DF">
              <w:rPr>
                <w:sz w:val="24"/>
                <w:szCs w:val="24"/>
                <w:lang w:eastAsia="en-US"/>
              </w:rPr>
              <w:t>дисциплины «Информационные технологии в профессиональной деятельности» для специальности 38.02.05 Товароведение и экспертиза качества потребительских товаров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19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http://nsportal.ru/npo-spo/sfera-obsluzhivaniya/library/2017/03/21/rabochaya-programma-uchebnoy-distsipliny</w:t>
              </w:r>
            </w:hyperlink>
          </w:p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программа </w:t>
            </w:r>
            <w:r w:rsidRPr="004A22DF">
              <w:rPr>
                <w:sz w:val="24"/>
                <w:szCs w:val="24"/>
                <w:lang w:eastAsia="en-US"/>
              </w:rPr>
              <w:t>дисциплины «Пользователь программы «1С: Бухгалтерия»»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0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http://nsportal.ru/npo-spo/ekonomika-i-upravlenie/library/2017/03/21/rabochaya-programma-dopolnitelnoy-distsipliny</w:t>
              </w:r>
            </w:hyperlink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пограмма </w:t>
            </w:r>
            <w:r w:rsidRPr="004A22DF">
              <w:rPr>
                <w:sz w:val="24"/>
                <w:szCs w:val="24"/>
                <w:lang w:eastAsia="en-US"/>
              </w:rPr>
              <w:t>дисциплины «Пользователь программы «1С: Управление торговлей»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1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http://nsportal.ru/npo-spo/sfera-obsluzhivaniya/library/2017/03/21/rabochaya-programma-dopolnitelnoy-distsipliny</w:t>
              </w:r>
            </w:hyperlink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Методические указания к выполнению задачи в пограмме «Инфо – Предприятие»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2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http://nsportal.ru/npo-spo/ekonomika-i-upravlenie/library/2016/12/04/metodicheskie-ukazaniya-k-vypolneniyu-zadachi-v</w:t>
              </w:r>
            </w:hyperlink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План урока по дисциплине «Информатика». Тема «Операционная система»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3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http://nsportal.ru/npo-spo/informatika-i-vychislitelnaya-tekhnika/library/2017/03/21/plan-uroka-po-distsipline</w:t>
              </w:r>
            </w:hyperlink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Презентация на тему «Программное обеспечение информационных технологий»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4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http://nsportal.ru/vuz/tekhnicheskie-nauki/library/2013/04/16/prezentatsiya-na-temu-programmnoe-obespechenie</w:t>
              </w:r>
            </w:hyperlink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Презентация на тему «Автоматизация бухгалтерского учета»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5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http://nsportal.ru/vuz/ekonomicheskie-nauki/library/2013/04/16/prezentatsiya-na-temu-avtomatizatsiya-bukhgalterskogo</w:t>
              </w:r>
            </w:hyperlink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jc w:val="left"/>
              <w:outlineLvl w:val="0"/>
              <w:rPr>
                <w:noProof/>
                <w:sz w:val="24"/>
                <w:szCs w:val="24"/>
              </w:rPr>
            </w:pPr>
            <w:r w:rsidRPr="004A22DF">
              <w:rPr>
                <w:color w:val="444444"/>
                <w:kern w:val="36"/>
                <w:sz w:val="24"/>
                <w:szCs w:val="24"/>
              </w:rPr>
              <w:t>"Формирование профессиональных компетенций при изучении дисциплины ЕН 02 Информационные технологии в профессиональной деятельности"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6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https://almanahpedagoga.ru/servisy/obmen_opytom/publ?id=19</w:t>
              </w:r>
            </w:hyperlink>
          </w:p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shd w:val="clear" w:color="auto" w:fill="FFFFFF"/>
              <w:jc w:val="left"/>
              <w:outlineLvl w:val="0"/>
              <w:rPr>
                <w:b/>
                <w:bCs/>
                <w:color w:val="444444"/>
                <w:kern w:val="36"/>
                <w:sz w:val="24"/>
                <w:szCs w:val="24"/>
              </w:rPr>
            </w:pPr>
            <w:r w:rsidRPr="004A22DF">
              <w:rPr>
                <w:color w:val="333333"/>
                <w:kern w:val="36"/>
                <w:sz w:val="24"/>
                <w:szCs w:val="24"/>
              </w:rPr>
              <w:t>Методические указания к выполнению сквозной задачи в программе "1С: Бухгалтерия"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7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https://kopilkaurokov.ru/informatika/uroki/mietodichieskiie_ukazaniia_k_vypolnieniiu_skvoznoi_zadachi_v_proghrammie_1s_bukh</w:t>
              </w:r>
            </w:hyperlink>
          </w:p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shd w:val="clear" w:color="auto" w:fill="FFFFFF"/>
              <w:jc w:val="left"/>
              <w:outlineLvl w:val="0"/>
              <w:rPr>
                <w:color w:val="333333"/>
                <w:kern w:val="36"/>
                <w:sz w:val="24"/>
                <w:szCs w:val="24"/>
              </w:rPr>
            </w:pPr>
            <w:r w:rsidRPr="004A22DF">
              <w:rPr>
                <w:kern w:val="36"/>
                <w:sz w:val="24"/>
                <w:szCs w:val="24"/>
              </w:rPr>
              <w:t>Сборник практических работ дисциплины «Информационные технологии в профессиональной деятельности» для специальности 19.02.10 Технология продукции общественного питания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hyperlink r:id="rId28" w:history="1">
              <w:r w:rsidRPr="004A22DF">
                <w:rPr>
                  <w:noProof/>
                  <w:color w:val="0000FF"/>
                  <w:sz w:val="24"/>
                  <w:szCs w:val="24"/>
                  <w:u w:val="single"/>
                </w:rPr>
                <w:t>http://xn----btb1bbcge2a.xn--p1ai/stuff/4-1-0-2</w:t>
              </w:r>
            </w:hyperlink>
          </w:p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B23570" w:rsidRPr="004A22DF">
        <w:tc>
          <w:tcPr>
            <w:tcW w:w="534" w:type="dxa"/>
          </w:tcPr>
          <w:p w:rsidR="00B23570" w:rsidRPr="004A22DF" w:rsidRDefault="00B23570" w:rsidP="004A22DF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3543" w:type="dxa"/>
          </w:tcPr>
          <w:p w:rsidR="00B23570" w:rsidRPr="004A22DF" w:rsidRDefault="00B23570" w:rsidP="004A22DF">
            <w:pPr>
              <w:shd w:val="clear" w:color="auto" w:fill="FFFFFF"/>
              <w:jc w:val="left"/>
              <w:outlineLvl w:val="0"/>
              <w:rPr>
                <w:kern w:val="36"/>
                <w:sz w:val="24"/>
                <w:szCs w:val="24"/>
              </w:rPr>
            </w:pPr>
            <w:r w:rsidRPr="004A22DF">
              <w:rPr>
                <w:kern w:val="36"/>
                <w:sz w:val="24"/>
                <w:szCs w:val="24"/>
              </w:rPr>
              <w:t>Методические указания к выполнению сквозной задачи в программе «1С: Управление торговлей»</w:t>
            </w:r>
          </w:p>
        </w:tc>
        <w:tc>
          <w:tcPr>
            <w:tcW w:w="5494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hyperlink r:id="rId29" w:history="1">
              <w:r w:rsidRPr="004A22DF">
                <w:rPr>
                  <w:rStyle w:val="Hyperlink"/>
                  <w:sz w:val="24"/>
                  <w:szCs w:val="24"/>
                  <w:lang w:eastAsia="en-US"/>
                </w:rPr>
                <w:t>http://metodisty.ru/m/files/view/metodicheskie_ukazaniya_k_vypolneniju_skvoznoi_zadachi_v_programme_-1s-_upravlenie_torgovlei_2017_03_14</w:t>
              </w:r>
            </w:hyperlink>
          </w:p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B23570" w:rsidRDefault="00B23570" w:rsidP="00FD78FB">
      <w:pPr>
        <w:rPr>
          <w:sz w:val="26"/>
          <w:szCs w:val="26"/>
        </w:rPr>
      </w:pPr>
    </w:p>
    <w:p w:rsidR="00B23570" w:rsidRDefault="00B23570" w:rsidP="00FD78FB">
      <w:pPr>
        <w:rPr>
          <w:sz w:val="26"/>
          <w:szCs w:val="26"/>
        </w:rPr>
      </w:pPr>
      <w:r>
        <w:rPr>
          <w:noProof/>
        </w:rPr>
        <w:pict>
          <v:shape id="Рисунок 7" o:spid="_x0000_s1026" type="#_x0000_t75" style="position:absolute;left:0;text-align:left;margin-left:284.85pt;margin-top:10.4pt;width:139.3pt;height:98.45pt;z-index:251657728;visibility:visible">
            <v:imagedata r:id="rId30" o:title=""/>
            <w10:wrap type="square"/>
          </v:shape>
        </w:pict>
      </w:r>
      <w:r>
        <w:rPr>
          <w:noProof/>
        </w:rPr>
        <w:pict>
          <v:shape id="Рисунок 2" o:spid="_x0000_s1027" type="#_x0000_t75" style="position:absolute;left:0;text-align:left;margin-left:0;margin-top:0;width:114.75pt;height:114pt;z-index:251656704;visibility:visible;mso-position-horizontal:left;mso-position-vertical:top">
            <v:imagedata r:id="rId31" o:title=""/>
            <w10:wrap type="square"/>
          </v:shape>
        </w:pict>
      </w:r>
      <w:r w:rsidRPr="004A22DF">
        <w:rPr>
          <w:noProof/>
          <w:color w:val="000000"/>
        </w:rPr>
        <w:pict>
          <v:shape id="Рисунок 1" o:spid="_x0000_i1031" type="#_x0000_t75" style="width:102pt;height:108.75pt;visibility:visible">
            <v:imagedata r:id="rId32" o:title=""/>
          </v:shape>
        </w:pict>
      </w:r>
      <w:r>
        <w:rPr>
          <w:sz w:val="26"/>
          <w:szCs w:val="26"/>
        </w:rPr>
        <w:br w:type="textWrapping" w:clear="all"/>
      </w:r>
      <w:r w:rsidRPr="00B85105">
        <w:rPr>
          <w:noProof/>
        </w:rPr>
        <w:pict>
          <v:shape id="Рисунок 6" o:spid="_x0000_i1032" type="#_x0000_t75" style="width:155.25pt;height:111pt;visibility:visible">
            <v:imagedata r:id="rId33" o:title=""/>
          </v:shape>
        </w:pict>
      </w:r>
    </w:p>
    <w:p w:rsidR="00B23570" w:rsidRDefault="00B23570" w:rsidP="008A3237">
      <w:pPr>
        <w:rPr>
          <w:sz w:val="26"/>
          <w:szCs w:val="26"/>
        </w:rPr>
      </w:pPr>
    </w:p>
    <w:p w:rsidR="00B23570" w:rsidRDefault="00B23570">
      <w:pPr>
        <w:rPr>
          <w:sz w:val="26"/>
          <w:szCs w:val="26"/>
        </w:rPr>
      </w:pPr>
    </w:p>
    <w:p w:rsidR="00B23570" w:rsidRDefault="00B23570" w:rsidP="008A3237">
      <w:pPr>
        <w:jc w:val="center"/>
        <w:rPr>
          <w:b/>
          <w:bCs/>
          <w:sz w:val="26"/>
          <w:szCs w:val="26"/>
        </w:rPr>
      </w:pPr>
      <w:r w:rsidRPr="008A3237">
        <w:rPr>
          <w:b/>
          <w:bCs/>
          <w:sz w:val="26"/>
          <w:szCs w:val="26"/>
        </w:rPr>
        <w:t>Внедрение ИКТ в образовательный процесс</w:t>
      </w:r>
    </w:p>
    <w:p w:rsidR="00B23570" w:rsidRDefault="00B23570" w:rsidP="008A3237">
      <w:pPr>
        <w:jc w:val="center"/>
        <w:rPr>
          <w:b/>
          <w:bCs/>
          <w:sz w:val="26"/>
          <w:szCs w:val="26"/>
        </w:rPr>
      </w:pPr>
    </w:p>
    <w:p w:rsidR="00B23570" w:rsidRPr="008A3237" w:rsidRDefault="00B23570" w:rsidP="00833DD6">
      <w:pPr>
        <w:jc w:val="center"/>
        <w:rPr>
          <w:b/>
          <w:bCs/>
          <w:sz w:val="26"/>
          <w:szCs w:val="26"/>
        </w:rPr>
      </w:pPr>
      <w:r>
        <w:rPr>
          <w:noProof/>
        </w:rPr>
        <w:pict>
          <v:shape id="Рисунок 9" o:spid="_x0000_s1028" type="#_x0000_t75" style="position:absolute;left:0;text-align:left;margin-left:0;margin-top:0;width:204.75pt;height:255.75pt;z-index:251658752;visibility:visible;mso-position-horizontal:left;mso-position-vertical:top">
            <v:imagedata r:id="rId34" o:title=""/>
            <w10:wrap type="square"/>
          </v:shape>
        </w:pict>
      </w:r>
      <w:r w:rsidRPr="00B85105">
        <w:rPr>
          <w:noProof/>
        </w:rPr>
        <w:pict>
          <v:shape id="Рисунок 10" o:spid="_x0000_i1033" type="#_x0000_t75" style="width:196.5pt;height:254.25pt;visibility:visible">
            <v:imagedata r:id="rId35" o:title=""/>
          </v:shape>
        </w:pict>
      </w:r>
      <w:r>
        <w:rPr>
          <w:b/>
          <w:bCs/>
          <w:sz w:val="26"/>
          <w:szCs w:val="26"/>
        </w:rPr>
        <w:br w:type="textWrapping" w:clear="all"/>
      </w:r>
    </w:p>
    <w:p w:rsidR="00B23570" w:rsidRDefault="00B23570" w:rsidP="002F4E79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  <w:r w:rsidRPr="00FC6E5A">
        <w:rPr>
          <w:b/>
          <w:bCs/>
          <w:sz w:val="26"/>
          <w:szCs w:val="26"/>
        </w:rPr>
        <w:t>Студенты, ставшие призерами и победителями в олимпиадах, конкурсах, фестивалях, соревнованиях</w:t>
      </w:r>
    </w:p>
    <w:p w:rsidR="00B23570" w:rsidRPr="002F4E79" w:rsidRDefault="00B23570" w:rsidP="00FC6E5A">
      <w:pPr>
        <w:jc w:val="center"/>
        <w:rPr>
          <w:b/>
          <w:bCs/>
          <w:sz w:val="16"/>
          <w:szCs w:val="16"/>
        </w:rPr>
      </w:pPr>
    </w:p>
    <w:p w:rsidR="00B23570" w:rsidRPr="002E78D3" w:rsidRDefault="00B23570" w:rsidP="008A3237">
      <w:pPr>
        <w:pStyle w:val="ListParagraph"/>
        <w:numPr>
          <w:ilvl w:val="0"/>
          <w:numId w:val="3"/>
        </w:numPr>
      </w:pPr>
      <w:r w:rsidRPr="002E78D3">
        <w:t xml:space="preserve">Всероссийская </w:t>
      </w:r>
      <w:r w:rsidRPr="002E78D3">
        <w:rPr>
          <w:color w:val="414141"/>
          <w:shd w:val="clear" w:color="auto" w:fill="FFFFFF"/>
        </w:rPr>
        <w:t>студенческая конференция "Научная деятельность 2016-2017 года" (</w:t>
      </w:r>
      <w:hyperlink r:id="rId36" w:history="1">
        <w:r w:rsidRPr="002E78D3">
          <w:rPr>
            <w:rStyle w:val="Hyperlink"/>
          </w:rPr>
          <w:t>https://intel-academy.ru/konferentsii/11-vserossiiskaya-studencheskaya-konferentsiya-nauchnaya-deyatelnost-2016-2017-goda/</w:t>
        </w:r>
      </w:hyperlink>
      <w:r w:rsidRPr="002E78D3">
        <w:t>).</w:t>
      </w:r>
    </w:p>
    <w:p w:rsidR="00B23570" w:rsidRPr="002E78D3" w:rsidRDefault="00B23570" w:rsidP="00E65293">
      <w:pPr>
        <w:ind w:left="360"/>
      </w:pPr>
      <w:r w:rsidRPr="002E78D3">
        <w:t xml:space="preserve">Диплом победителя </w:t>
      </w:r>
      <w:r w:rsidRPr="002E78D3">
        <w:rPr>
          <w:lang w:val="en-US"/>
        </w:rPr>
        <w:t>I</w:t>
      </w:r>
      <w:r w:rsidRPr="002E78D3">
        <w:t xml:space="preserve"> степени от 25.01.2017г. получила студентка группы 21Б Симон Дана Эдуардовна.</w:t>
      </w:r>
    </w:p>
    <w:p w:rsidR="00B23570" w:rsidRPr="00E65293" w:rsidRDefault="00B23570" w:rsidP="00E65293">
      <w:pPr>
        <w:ind w:left="360"/>
      </w:pPr>
    </w:p>
    <w:p w:rsidR="00B23570" w:rsidRDefault="00B23570" w:rsidP="00E65293">
      <w:pPr>
        <w:jc w:val="center"/>
        <w:rPr>
          <w:sz w:val="26"/>
          <w:szCs w:val="26"/>
        </w:rPr>
      </w:pPr>
      <w:r w:rsidRPr="004A22DF">
        <w:rPr>
          <w:b/>
          <w:bCs/>
          <w:noProof/>
        </w:rPr>
        <w:pict>
          <v:shape id="Рисунок 12" o:spid="_x0000_i1034" type="#_x0000_t75" style="width:105pt;height:147.75pt;visibility:visible">
            <v:imagedata r:id="rId37" o:title=""/>
          </v:shape>
        </w:pict>
      </w:r>
    </w:p>
    <w:p w:rsidR="00B23570" w:rsidRDefault="00B23570" w:rsidP="00E65293">
      <w:pPr>
        <w:rPr>
          <w:sz w:val="26"/>
          <w:szCs w:val="26"/>
        </w:rPr>
      </w:pPr>
    </w:p>
    <w:p w:rsidR="00B23570" w:rsidRPr="00D94704" w:rsidRDefault="00B23570" w:rsidP="00D94704">
      <w:pPr>
        <w:pStyle w:val="ListParagraph"/>
        <w:numPr>
          <w:ilvl w:val="0"/>
          <w:numId w:val="3"/>
        </w:numPr>
      </w:pPr>
      <w:r w:rsidRPr="00D94704">
        <w:t>Всероссийская олимпиада 2016-2017 учебного года</w:t>
      </w:r>
      <w:r>
        <w:t xml:space="preserve"> по Информатике для студентов (</w:t>
      </w:r>
      <w:r w:rsidRPr="00D94704">
        <w:rPr>
          <w:lang w:val="en-US"/>
        </w:rPr>
        <w:t>II</w:t>
      </w:r>
      <w:r>
        <w:t xml:space="preserve"> </w:t>
      </w:r>
      <w:r w:rsidRPr="00D94704">
        <w:t>серия)</w:t>
      </w:r>
      <w:r>
        <w:t xml:space="preserve"> (</w:t>
      </w:r>
      <w:hyperlink r:id="rId38" w:history="1">
        <w:r w:rsidRPr="00487251">
          <w:rPr>
            <w:rStyle w:val="Hyperlink"/>
          </w:rPr>
          <w:t>https://intel-academy.ru/olimpiady/?filter=1</w:t>
        </w:r>
      </w:hyperlink>
      <w:r>
        <w:t xml:space="preserve">). </w:t>
      </w:r>
      <w:r w:rsidRPr="00D94704">
        <w:t xml:space="preserve">Победитель </w:t>
      </w:r>
      <w:r w:rsidRPr="00D94704">
        <w:rPr>
          <w:lang w:val="en-US"/>
        </w:rPr>
        <w:t>I</w:t>
      </w:r>
      <w:r w:rsidRPr="00D94704">
        <w:t xml:space="preserve"> степени Битарова Сабина Гияевна</w:t>
      </w:r>
      <w:r>
        <w:t xml:space="preserve"> студентка группы 31Э.</w:t>
      </w:r>
      <w:r w:rsidRPr="00D94704">
        <w:t xml:space="preserve"> Диплом от 10.12.2016г. </w:t>
      </w:r>
    </w:p>
    <w:p w:rsidR="00B23570" w:rsidRDefault="00B23570" w:rsidP="00D94704">
      <w:pPr>
        <w:jc w:val="center"/>
      </w:pPr>
      <w:r w:rsidRPr="004A22DF">
        <w:rPr>
          <w:noProof/>
          <w:color w:val="FF0000"/>
        </w:rPr>
        <w:pict>
          <v:shape id="Рисунок 13" o:spid="_x0000_i1035" type="#_x0000_t75" style="width:99pt;height:144.75pt;visibility:visible">
            <v:imagedata r:id="rId39" o:title=""/>
          </v:shape>
        </w:pict>
      </w:r>
    </w:p>
    <w:p w:rsidR="00B23570" w:rsidRDefault="00B23570" w:rsidP="00E65293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E65293">
        <w:rPr>
          <w:sz w:val="28"/>
          <w:szCs w:val="28"/>
        </w:rPr>
        <w:t>II Всероссийская дистанционная олимпиада «Линия знаний: Информационные технологии в профессиональной деятельности»</w:t>
      </w:r>
      <w:r>
        <w:rPr>
          <w:sz w:val="28"/>
          <w:szCs w:val="28"/>
        </w:rPr>
        <w:t xml:space="preserve"> (</w:t>
      </w:r>
      <w:hyperlink r:id="rId40" w:history="1">
        <w:r w:rsidRPr="00487251">
          <w:rPr>
            <w:rStyle w:val="Hyperlink"/>
            <w:sz w:val="28"/>
            <w:szCs w:val="28"/>
          </w:rPr>
          <w:t>http://l-zn.ru/</w:t>
        </w:r>
      </w:hyperlink>
      <w:r>
        <w:rPr>
          <w:sz w:val="28"/>
          <w:szCs w:val="28"/>
        </w:rPr>
        <w:t>) январь 2017 года.</w:t>
      </w:r>
      <w:bookmarkStart w:id="0" w:name="_GoBack"/>
      <w:bookmarkEnd w:id="0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0"/>
        <w:gridCol w:w="2393"/>
      </w:tblGrid>
      <w:tr w:rsidR="00B23570" w:rsidRPr="004A22DF">
        <w:tc>
          <w:tcPr>
            <w:tcW w:w="2410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>Еремина Арина Викторовна</w:t>
            </w:r>
          </w:p>
        </w:tc>
        <w:tc>
          <w:tcPr>
            <w:tcW w:w="2393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 xml:space="preserve">Диплом победителя </w:t>
            </w:r>
            <w:r w:rsidRPr="004A22DF">
              <w:rPr>
                <w:sz w:val="24"/>
                <w:szCs w:val="24"/>
                <w:lang w:val="en-US" w:eastAsia="en-US"/>
              </w:rPr>
              <w:t xml:space="preserve">II </w:t>
            </w:r>
            <w:r w:rsidRPr="004A22DF">
              <w:rPr>
                <w:sz w:val="24"/>
                <w:szCs w:val="24"/>
                <w:lang w:eastAsia="en-US"/>
              </w:rPr>
              <w:t>степени</w:t>
            </w:r>
          </w:p>
        </w:tc>
      </w:tr>
      <w:tr w:rsidR="00B23570" w:rsidRPr="004A22DF">
        <w:tc>
          <w:tcPr>
            <w:tcW w:w="2410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>Корень Роксана Андреевна</w:t>
            </w:r>
          </w:p>
        </w:tc>
        <w:tc>
          <w:tcPr>
            <w:tcW w:w="2393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 xml:space="preserve">Диплом победителя </w:t>
            </w:r>
            <w:r w:rsidRPr="004A22DF">
              <w:rPr>
                <w:sz w:val="24"/>
                <w:szCs w:val="24"/>
                <w:lang w:val="en-US" w:eastAsia="en-US"/>
              </w:rPr>
              <w:t xml:space="preserve">II </w:t>
            </w:r>
            <w:r w:rsidRPr="004A22DF">
              <w:rPr>
                <w:sz w:val="24"/>
                <w:szCs w:val="24"/>
                <w:lang w:eastAsia="en-US"/>
              </w:rPr>
              <w:t>степени</w:t>
            </w:r>
          </w:p>
        </w:tc>
      </w:tr>
      <w:tr w:rsidR="00B23570" w:rsidRPr="004A22DF">
        <w:tc>
          <w:tcPr>
            <w:tcW w:w="2410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>Новикова Сабина Евгеньевна</w:t>
            </w:r>
          </w:p>
        </w:tc>
        <w:tc>
          <w:tcPr>
            <w:tcW w:w="2393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 xml:space="preserve">Диплом победителя </w:t>
            </w:r>
            <w:r w:rsidRPr="004A22DF">
              <w:rPr>
                <w:sz w:val="24"/>
                <w:szCs w:val="24"/>
                <w:lang w:val="en-US" w:eastAsia="en-US"/>
              </w:rPr>
              <w:t xml:space="preserve">II </w:t>
            </w:r>
            <w:r w:rsidRPr="004A22DF">
              <w:rPr>
                <w:sz w:val="24"/>
                <w:szCs w:val="24"/>
                <w:lang w:eastAsia="en-US"/>
              </w:rPr>
              <w:t>степени</w:t>
            </w:r>
          </w:p>
        </w:tc>
      </w:tr>
      <w:tr w:rsidR="00B23570" w:rsidRPr="004A22DF">
        <w:tc>
          <w:tcPr>
            <w:tcW w:w="2410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>Прокопенко Анжелика Андреевна</w:t>
            </w:r>
          </w:p>
        </w:tc>
        <w:tc>
          <w:tcPr>
            <w:tcW w:w="2393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 xml:space="preserve">Диплом победителя </w:t>
            </w:r>
            <w:r w:rsidRPr="004A22DF">
              <w:rPr>
                <w:sz w:val="24"/>
                <w:szCs w:val="24"/>
                <w:lang w:val="en-US" w:eastAsia="en-US"/>
              </w:rPr>
              <w:t xml:space="preserve">I </w:t>
            </w:r>
            <w:r w:rsidRPr="004A22DF">
              <w:rPr>
                <w:sz w:val="24"/>
                <w:szCs w:val="24"/>
                <w:lang w:eastAsia="en-US"/>
              </w:rPr>
              <w:t>степени</w:t>
            </w:r>
          </w:p>
        </w:tc>
      </w:tr>
      <w:tr w:rsidR="00B23570" w:rsidRPr="004A22DF">
        <w:tc>
          <w:tcPr>
            <w:tcW w:w="2410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>Харалампиди Эллада Алексеевна</w:t>
            </w:r>
          </w:p>
        </w:tc>
        <w:tc>
          <w:tcPr>
            <w:tcW w:w="2393" w:type="dxa"/>
          </w:tcPr>
          <w:p w:rsidR="00B23570" w:rsidRPr="004A22DF" w:rsidRDefault="00B23570" w:rsidP="004A22DF">
            <w:pPr>
              <w:jc w:val="left"/>
              <w:rPr>
                <w:sz w:val="24"/>
                <w:szCs w:val="24"/>
                <w:lang w:eastAsia="en-US"/>
              </w:rPr>
            </w:pPr>
            <w:r w:rsidRPr="004A22DF">
              <w:rPr>
                <w:sz w:val="24"/>
                <w:szCs w:val="24"/>
                <w:lang w:eastAsia="en-US"/>
              </w:rPr>
              <w:t xml:space="preserve">Диплом победителя </w:t>
            </w:r>
            <w:r w:rsidRPr="004A22DF">
              <w:rPr>
                <w:sz w:val="24"/>
                <w:szCs w:val="24"/>
                <w:lang w:val="en-US" w:eastAsia="en-US"/>
              </w:rPr>
              <w:t xml:space="preserve">I </w:t>
            </w:r>
            <w:r w:rsidRPr="004A22DF">
              <w:rPr>
                <w:sz w:val="24"/>
                <w:szCs w:val="24"/>
                <w:lang w:eastAsia="en-US"/>
              </w:rPr>
              <w:t>степени</w:t>
            </w:r>
          </w:p>
        </w:tc>
      </w:tr>
    </w:tbl>
    <w:p w:rsidR="00B23570" w:rsidRPr="00E65293" w:rsidRDefault="00B23570" w:rsidP="003F0FE5">
      <w:pPr>
        <w:pStyle w:val="Default"/>
        <w:jc w:val="both"/>
        <w:rPr>
          <w:sz w:val="28"/>
          <w:szCs w:val="28"/>
        </w:rPr>
      </w:pPr>
    </w:p>
    <w:sectPr w:rsidR="00B23570" w:rsidRPr="00E65293" w:rsidSect="00FD0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6ABF"/>
    <w:multiLevelType w:val="hybridMultilevel"/>
    <w:tmpl w:val="9BBAD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A689A"/>
    <w:multiLevelType w:val="hybridMultilevel"/>
    <w:tmpl w:val="292CD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17D98"/>
    <w:multiLevelType w:val="hybridMultilevel"/>
    <w:tmpl w:val="D5AC9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0705DE"/>
    <w:multiLevelType w:val="hybridMultilevel"/>
    <w:tmpl w:val="9B882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4F7D"/>
    <w:rsid w:val="00015A8A"/>
    <w:rsid w:val="00025EFB"/>
    <w:rsid w:val="0002776A"/>
    <w:rsid w:val="00042105"/>
    <w:rsid w:val="000567EC"/>
    <w:rsid w:val="000631E9"/>
    <w:rsid w:val="0006491C"/>
    <w:rsid w:val="00067408"/>
    <w:rsid w:val="0009769C"/>
    <w:rsid w:val="000A348D"/>
    <w:rsid w:val="000A406C"/>
    <w:rsid w:val="000D37F4"/>
    <w:rsid w:val="000D6978"/>
    <w:rsid w:val="000E10D1"/>
    <w:rsid w:val="00127201"/>
    <w:rsid w:val="001330D5"/>
    <w:rsid w:val="0013666E"/>
    <w:rsid w:val="0014509A"/>
    <w:rsid w:val="00151AF9"/>
    <w:rsid w:val="001571EA"/>
    <w:rsid w:val="0016038B"/>
    <w:rsid w:val="00173C55"/>
    <w:rsid w:val="00180CB0"/>
    <w:rsid w:val="001903EA"/>
    <w:rsid w:val="001947F5"/>
    <w:rsid w:val="001B09A1"/>
    <w:rsid w:val="001B2657"/>
    <w:rsid w:val="001B55A1"/>
    <w:rsid w:val="001C54DC"/>
    <w:rsid w:val="001C7B6A"/>
    <w:rsid w:val="001F64DA"/>
    <w:rsid w:val="00201322"/>
    <w:rsid w:val="002035B2"/>
    <w:rsid w:val="0021273B"/>
    <w:rsid w:val="00213F8B"/>
    <w:rsid w:val="00236021"/>
    <w:rsid w:val="00243D09"/>
    <w:rsid w:val="00243F89"/>
    <w:rsid w:val="0024539A"/>
    <w:rsid w:val="0024634B"/>
    <w:rsid w:val="00251ABA"/>
    <w:rsid w:val="00254E43"/>
    <w:rsid w:val="0026184F"/>
    <w:rsid w:val="00284E09"/>
    <w:rsid w:val="00292E9D"/>
    <w:rsid w:val="002E6DE2"/>
    <w:rsid w:val="002E78D3"/>
    <w:rsid w:val="002F1DF4"/>
    <w:rsid w:val="002F1E44"/>
    <w:rsid w:val="002F4E79"/>
    <w:rsid w:val="00304AB3"/>
    <w:rsid w:val="00305BFC"/>
    <w:rsid w:val="003140D6"/>
    <w:rsid w:val="0032095C"/>
    <w:rsid w:val="00331D1E"/>
    <w:rsid w:val="00372944"/>
    <w:rsid w:val="00384A16"/>
    <w:rsid w:val="003A02D3"/>
    <w:rsid w:val="003A2ED4"/>
    <w:rsid w:val="003A5DF3"/>
    <w:rsid w:val="003A6A32"/>
    <w:rsid w:val="003B7BF2"/>
    <w:rsid w:val="003C57D5"/>
    <w:rsid w:val="003D004F"/>
    <w:rsid w:val="003D7242"/>
    <w:rsid w:val="003F0FE5"/>
    <w:rsid w:val="003F24BF"/>
    <w:rsid w:val="003F66D4"/>
    <w:rsid w:val="00400F73"/>
    <w:rsid w:val="00423C62"/>
    <w:rsid w:val="00430E2A"/>
    <w:rsid w:val="00485C4C"/>
    <w:rsid w:val="00487251"/>
    <w:rsid w:val="004A22DF"/>
    <w:rsid w:val="004A29F3"/>
    <w:rsid w:val="004A71ED"/>
    <w:rsid w:val="004B724F"/>
    <w:rsid w:val="004B7AED"/>
    <w:rsid w:val="004D6003"/>
    <w:rsid w:val="004F01E2"/>
    <w:rsid w:val="004F2F3B"/>
    <w:rsid w:val="004F6B48"/>
    <w:rsid w:val="0050125F"/>
    <w:rsid w:val="005111FD"/>
    <w:rsid w:val="00526F12"/>
    <w:rsid w:val="00554445"/>
    <w:rsid w:val="00561881"/>
    <w:rsid w:val="00563AA1"/>
    <w:rsid w:val="005732DF"/>
    <w:rsid w:val="0058543F"/>
    <w:rsid w:val="00595F47"/>
    <w:rsid w:val="005A3FFF"/>
    <w:rsid w:val="005D6F33"/>
    <w:rsid w:val="005D7AFE"/>
    <w:rsid w:val="005E545D"/>
    <w:rsid w:val="00602CF5"/>
    <w:rsid w:val="00621386"/>
    <w:rsid w:val="006245ED"/>
    <w:rsid w:val="00624F5A"/>
    <w:rsid w:val="00635D2F"/>
    <w:rsid w:val="006361A5"/>
    <w:rsid w:val="00641372"/>
    <w:rsid w:val="00643BAC"/>
    <w:rsid w:val="00662B07"/>
    <w:rsid w:val="00680AD5"/>
    <w:rsid w:val="0068130A"/>
    <w:rsid w:val="00685618"/>
    <w:rsid w:val="006B2F29"/>
    <w:rsid w:val="006E3CAF"/>
    <w:rsid w:val="00715576"/>
    <w:rsid w:val="007247BD"/>
    <w:rsid w:val="00730C30"/>
    <w:rsid w:val="00741DF7"/>
    <w:rsid w:val="00745577"/>
    <w:rsid w:val="00763FDD"/>
    <w:rsid w:val="00775DA1"/>
    <w:rsid w:val="007764E5"/>
    <w:rsid w:val="00791BAD"/>
    <w:rsid w:val="007A07B6"/>
    <w:rsid w:val="007B0701"/>
    <w:rsid w:val="007C0026"/>
    <w:rsid w:val="007D32AA"/>
    <w:rsid w:val="00800965"/>
    <w:rsid w:val="00805BB5"/>
    <w:rsid w:val="00816DEB"/>
    <w:rsid w:val="00820402"/>
    <w:rsid w:val="00822C20"/>
    <w:rsid w:val="008260A1"/>
    <w:rsid w:val="00833DD6"/>
    <w:rsid w:val="00855A3B"/>
    <w:rsid w:val="00860EAA"/>
    <w:rsid w:val="00864808"/>
    <w:rsid w:val="008A3237"/>
    <w:rsid w:val="008A6E12"/>
    <w:rsid w:val="008B3540"/>
    <w:rsid w:val="008D21F1"/>
    <w:rsid w:val="008E6FCA"/>
    <w:rsid w:val="008F4AF3"/>
    <w:rsid w:val="00931499"/>
    <w:rsid w:val="00934A62"/>
    <w:rsid w:val="009404CC"/>
    <w:rsid w:val="009428C3"/>
    <w:rsid w:val="00947544"/>
    <w:rsid w:val="00963A4F"/>
    <w:rsid w:val="00971223"/>
    <w:rsid w:val="00983172"/>
    <w:rsid w:val="00983BC0"/>
    <w:rsid w:val="00991C01"/>
    <w:rsid w:val="009B0A20"/>
    <w:rsid w:val="009B49C4"/>
    <w:rsid w:val="009C1891"/>
    <w:rsid w:val="009F50FB"/>
    <w:rsid w:val="00A66EB4"/>
    <w:rsid w:val="00A810AE"/>
    <w:rsid w:val="00A85D2A"/>
    <w:rsid w:val="00AC7107"/>
    <w:rsid w:val="00AD0D67"/>
    <w:rsid w:val="00AD3D59"/>
    <w:rsid w:val="00AD5F4D"/>
    <w:rsid w:val="00AD7970"/>
    <w:rsid w:val="00AE4811"/>
    <w:rsid w:val="00AE5E56"/>
    <w:rsid w:val="00AF7188"/>
    <w:rsid w:val="00AF7BEC"/>
    <w:rsid w:val="00AF7EB3"/>
    <w:rsid w:val="00B061BE"/>
    <w:rsid w:val="00B13D26"/>
    <w:rsid w:val="00B15055"/>
    <w:rsid w:val="00B23570"/>
    <w:rsid w:val="00B326B6"/>
    <w:rsid w:val="00B429C5"/>
    <w:rsid w:val="00B44567"/>
    <w:rsid w:val="00B56488"/>
    <w:rsid w:val="00B57197"/>
    <w:rsid w:val="00B75076"/>
    <w:rsid w:val="00B8475C"/>
    <w:rsid w:val="00B85105"/>
    <w:rsid w:val="00BA680A"/>
    <w:rsid w:val="00BA72B5"/>
    <w:rsid w:val="00BB5A54"/>
    <w:rsid w:val="00BC4F7D"/>
    <w:rsid w:val="00BD3D57"/>
    <w:rsid w:val="00C04362"/>
    <w:rsid w:val="00C05AEB"/>
    <w:rsid w:val="00C141F3"/>
    <w:rsid w:val="00C206ED"/>
    <w:rsid w:val="00C229E0"/>
    <w:rsid w:val="00C31F2C"/>
    <w:rsid w:val="00C52344"/>
    <w:rsid w:val="00C636AC"/>
    <w:rsid w:val="00C709F0"/>
    <w:rsid w:val="00C94B03"/>
    <w:rsid w:val="00C9503F"/>
    <w:rsid w:val="00CA1760"/>
    <w:rsid w:val="00CA74D0"/>
    <w:rsid w:val="00CB3CDF"/>
    <w:rsid w:val="00CD0CB2"/>
    <w:rsid w:val="00CE10DD"/>
    <w:rsid w:val="00CE3CDA"/>
    <w:rsid w:val="00CF052E"/>
    <w:rsid w:val="00CF7C6B"/>
    <w:rsid w:val="00D020C3"/>
    <w:rsid w:val="00D04A58"/>
    <w:rsid w:val="00D05EC0"/>
    <w:rsid w:val="00D17CE3"/>
    <w:rsid w:val="00D238EE"/>
    <w:rsid w:val="00D62CE3"/>
    <w:rsid w:val="00D70A5C"/>
    <w:rsid w:val="00D71E0B"/>
    <w:rsid w:val="00D73AAA"/>
    <w:rsid w:val="00D81EF9"/>
    <w:rsid w:val="00D94704"/>
    <w:rsid w:val="00DC3EDC"/>
    <w:rsid w:val="00DE2413"/>
    <w:rsid w:val="00DE742F"/>
    <w:rsid w:val="00E04150"/>
    <w:rsid w:val="00E41DC1"/>
    <w:rsid w:val="00E4203D"/>
    <w:rsid w:val="00E65293"/>
    <w:rsid w:val="00E83CE2"/>
    <w:rsid w:val="00E85170"/>
    <w:rsid w:val="00E86370"/>
    <w:rsid w:val="00E86489"/>
    <w:rsid w:val="00E97779"/>
    <w:rsid w:val="00EB573F"/>
    <w:rsid w:val="00EB7A3B"/>
    <w:rsid w:val="00EC359C"/>
    <w:rsid w:val="00EC4FDF"/>
    <w:rsid w:val="00ED03BB"/>
    <w:rsid w:val="00EE346F"/>
    <w:rsid w:val="00EE4F7D"/>
    <w:rsid w:val="00EE52B5"/>
    <w:rsid w:val="00F02D8E"/>
    <w:rsid w:val="00F17AF2"/>
    <w:rsid w:val="00F230B5"/>
    <w:rsid w:val="00F30711"/>
    <w:rsid w:val="00F47724"/>
    <w:rsid w:val="00F71986"/>
    <w:rsid w:val="00F77C6F"/>
    <w:rsid w:val="00F8123B"/>
    <w:rsid w:val="00F86BF2"/>
    <w:rsid w:val="00F87F2F"/>
    <w:rsid w:val="00F91179"/>
    <w:rsid w:val="00F95118"/>
    <w:rsid w:val="00FA4BFB"/>
    <w:rsid w:val="00FA6DFD"/>
    <w:rsid w:val="00FB6509"/>
    <w:rsid w:val="00FC4099"/>
    <w:rsid w:val="00FC4770"/>
    <w:rsid w:val="00FC6E5A"/>
    <w:rsid w:val="00FD0A85"/>
    <w:rsid w:val="00FD78FB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A85"/>
    <w:pPr>
      <w:jc w:val="both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12">
    <w:name w:val="Font Style12"/>
    <w:basedOn w:val="DefaultParagraphFont"/>
    <w:uiPriority w:val="99"/>
    <w:rsid w:val="00BC4F7D"/>
    <w:rPr>
      <w:rFonts w:ascii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uiPriority w:val="99"/>
    <w:qFormat/>
    <w:rsid w:val="00BC4F7D"/>
    <w:pPr>
      <w:ind w:left="720"/>
    </w:pPr>
  </w:style>
  <w:style w:type="character" w:styleId="Hyperlink">
    <w:name w:val="Hyperlink"/>
    <w:basedOn w:val="DefaultParagraphFont"/>
    <w:uiPriority w:val="99"/>
    <w:rsid w:val="00BC4F7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C4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4F7D"/>
    <w:rPr>
      <w:rFonts w:ascii="Tahoma" w:hAnsi="Tahoma" w:cs="Tahoma"/>
      <w:sz w:val="16"/>
      <w:szCs w:val="16"/>
    </w:rPr>
  </w:style>
  <w:style w:type="paragraph" w:customStyle="1" w:styleId="Style5">
    <w:name w:val="Style5"/>
    <w:basedOn w:val="Normal"/>
    <w:uiPriority w:val="99"/>
    <w:rsid w:val="00BC4F7D"/>
    <w:pPr>
      <w:widowControl w:val="0"/>
      <w:autoSpaceDE w:val="0"/>
      <w:autoSpaceDN w:val="0"/>
      <w:adjustRightInd w:val="0"/>
      <w:spacing w:line="322" w:lineRule="exact"/>
      <w:ind w:firstLine="710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99"/>
    <w:rsid w:val="00FD78FB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65293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l-academy.ru/konferentsii/8-vserossiiskaya-nauchno-pedagogicheskaya-konferentsiya-formirovanie-klyuchevyh-kompetentsii-obuchayushchihsya-v-sootvetstvii-s-trebovaniyami-fgos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nsportal.ru/npo-spo/ekonomika-i-upravlenie/library/2017/03/21/rabochaya-programma-uchebnoy-distsipliny" TargetMode="External"/><Relationship Id="rId26" Type="http://schemas.openxmlformats.org/officeDocument/2006/relationships/hyperlink" Target="https://almanahpedagoga.ru/servisy/obmen_opytom/publ?id=19" TargetMode="External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nsportal.ru/npo-spo/sfera-obsluzhivaniya/library/2017/03/21/rabochaya-programma-dopolnitelnoy-distsipliny" TargetMode="External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hyperlink" Target="http://www.intel-academy.ru" TargetMode="External"/><Relationship Id="rId12" Type="http://schemas.openxmlformats.org/officeDocument/2006/relationships/hyperlink" Target="http://rosmetod.ru/competition/view/135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nsportal.ru/vuz/ekonomicheskie-nauki/library/2013/04/16/prezentatsiya-na-temu-avtomatizatsiya-bukhgalterskogo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intel-academy.ru/olimpiady/?filter=1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--btb1bbcge2a.xn--p1ai/stuff/5-1-0-21" TargetMode="External"/><Relationship Id="rId20" Type="http://schemas.openxmlformats.org/officeDocument/2006/relationships/hyperlink" Target="http://nsportal.ru/npo-spo/ekonomika-i-upravlenie/library/2017/03/21/rabochaya-programma-dopolnitelnoy-distsipliny" TargetMode="External"/><Relationship Id="rId29" Type="http://schemas.openxmlformats.org/officeDocument/2006/relationships/hyperlink" Target="http://metodisty.ru/m/files/view/metodicheskie_ukazaniya_k_vypolneniju_skvoznoi_zadachi_v_programme_-1s-_upravlenie_torgovlei_2017_03_14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nsportal.ru/vuz/tekhnicheskie-nauki/library/2013/04/16/prezentatsiya-na-temu-programmnoe-obespechenie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3.jpeg"/><Relationship Id="rId40" Type="http://schemas.openxmlformats.org/officeDocument/2006/relationships/hyperlink" Target="http://l-zn.ru/" TargetMode="External"/><Relationship Id="rId5" Type="http://schemas.openxmlformats.org/officeDocument/2006/relationships/hyperlink" Target="https://online-olimpiada.ru/olimpiady-dlya-pedagogov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nsportal.ru/npo-spo/informatika-i-vychislitelnaya-tekhnika/library/2017/03/21/plan-uroka-po-distsipline" TargetMode="External"/><Relationship Id="rId28" Type="http://schemas.openxmlformats.org/officeDocument/2006/relationships/hyperlink" Target="http://xn----btb1bbcge2a.xn--p1ai/stuff/4-1-0-2" TargetMode="External"/><Relationship Id="rId36" Type="http://schemas.openxmlformats.org/officeDocument/2006/relationships/hyperlink" Target="https://intel-academy.ru/konferentsii/11-vserossiiskaya-studencheskaya-konferentsiya-nauchnaya-deyatelnost-2016-2017-goda/" TargetMode="External"/><Relationship Id="rId10" Type="http://schemas.openxmlformats.org/officeDocument/2006/relationships/hyperlink" Target="http://prosveshhenie.ru/meropriyatiya/konferencii/doklad?n=11085" TargetMode="External"/><Relationship Id="rId19" Type="http://schemas.openxmlformats.org/officeDocument/2006/relationships/hyperlink" Target="http://nsportal.ru/npo-spo/sfera-obsluzhivaniya/library/2017/03/21/rabochaya-programma-uchebnoy-distsipliny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metodisty.ru/m/events/view/shestoi_vserossiiskii_konkurs_-konkurs_pedagogicheskih_dostizhenii_2017" TargetMode="External"/><Relationship Id="rId22" Type="http://schemas.openxmlformats.org/officeDocument/2006/relationships/hyperlink" Target="http://nsportal.ru/npo-spo/ekonomika-i-upravlenie/library/2016/12/04/metodicheskie-ukazaniya-k-vypolneniyu-zadachi-v" TargetMode="External"/><Relationship Id="rId27" Type="http://schemas.openxmlformats.org/officeDocument/2006/relationships/hyperlink" Target="https://kopilkaurokov.ru/informatika/uroki/mietodichieskiie_ukazaniia_k_vypolnieniiu_skvoznoi_zadachi_v_proghrammie_1s_bukh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</TotalTime>
  <Pages>6</Pages>
  <Words>1196</Words>
  <Characters>6821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Владелец</cp:lastModifiedBy>
  <cp:revision>12</cp:revision>
  <dcterms:created xsi:type="dcterms:W3CDTF">2017-04-21T14:55:00Z</dcterms:created>
  <dcterms:modified xsi:type="dcterms:W3CDTF">2017-04-22T05:28:00Z</dcterms:modified>
</cp:coreProperties>
</file>